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W w:w="49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3"/>
        <w:gridCol w:w="2329"/>
        <w:gridCol w:w="2090"/>
        <w:gridCol w:w="1929"/>
      </w:tblGrid>
      <w:tr w:rsidR="000172E5" w:rsidRPr="00526703" w14:paraId="151348A3" w14:textId="77777777" w:rsidTr="00A6444E">
        <w:tc>
          <w:tcPr>
            <w:tcW w:w="5000" w:type="pct"/>
            <w:gridSpan w:val="4"/>
            <w:shd w:val="clear" w:color="auto" w:fill="429EDE" w:themeFill="accent1" w:themeFillTint="99"/>
            <w:vAlign w:val="bottom"/>
          </w:tcPr>
          <w:p w14:paraId="0E16A060" w14:textId="77777777" w:rsidR="000172E5" w:rsidRPr="00526703" w:rsidRDefault="00962EA9" w:rsidP="00637200">
            <w:pPr>
              <w:pStyle w:val="Otsikko1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TYÖNTEKIJÄN TIEDOT</w:t>
            </w:r>
          </w:p>
        </w:tc>
      </w:tr>
      <w:tr w:rsidR="000172E5" w:rsidRPr="00526703" w14:paraId="6AEE0CD5" w14:textId="77777777" w:rsidTr="00A6444E">
        <w:tc>
          <w:tcPr>
            <w:tcW w:w="1446" w:type="pct"/>
            <w:vAlign w:val="bottom"/>
          </w:tcPr>
          <w:p w14:paraId="1FD64CD0" w14:textId="77777777" w:rsidR="000172E5" w:rsidRPr="00526703" w:rsidRDefault="00962EA9" w:rsidP="00637200">
            <w:pPr>
              <w:pStyle w:val="Vakiosisennys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Nimi</w:t>
            </w:r>
          </w:p>
        </w:tc>
        <w:tc>
          <w:tcPr>
            <w:tcW w:w="3554" w:type="pct"/>
            <w:gridSpan w:val="3"/>
            <w:tcBorders>
              <w:bottom w:val="single" w:sz="4" w:space="0" w:color="auto"/>
            </w:tcBorders>
            <w:vAlign w:val="bottom"/>
          </w:tcPr>
          <w:p w14:paraId="7B4D98DB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526703" w14:paraId="1B687C98" w14:textId="77777777" w:rsidTr="00A6444E">
        <w:tc>
          <w:tcPr>
            <w:tcW w:w="1446" w:type="pct"/>
            <w:vAlign w:val="bottom"/>
          </w:tcPr>
          <w:p w14:paraId="496F2A36" w14:textId="77777777" w:rsidR="000172E5" w:rsidRPr="00526703" w:rsidRDefault="00962EA9" w:rsidP="00637200">
            <w:pPr>
              <w:pStyle w:val="Vakiosisennys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Osoite</w:t>
            </w:r>
          </w:p>
        </w:tc>
        <w:tc>
          <w:tcPr>
            <w:tcW w:w="35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B32392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526703" w14:paraId="69BEDDCB" w14:textId="77777777" w:rsidTr="00A6444E">
        <w:tc>
          <w:tcPr>
            <w:tcW w:w="1446" w:type="pct"/>
            <w:vAlign w:val="bottom"/>
          </w:tcPr>
          <w:p w14:paraId="1280A3EB" w14:textId="77777777" w:rsidR="000172E5" w:rsidRPr="00526703" w:rsidRDefault="00962EA9" w:rsidP="00637200">
            <w:pPr>
              <w:pStyle w:val="Vakiosisennys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Syntymäaika</w:t>
            </w:r>
          </w:p>
        </w:tc>
        <w:tc>
          <w:tcPr>
            <w:tcW w:w="13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1D39E5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vAlign w:val="bottom"/>
          </w:tcPr>
          <w:p w14:paraId="384309FE" w14:textId="77777777" w:rsidR="000172E5" w:rsidRPr="00526703" w:rsidRDefault="00962EA9" w:rsidP="00311D4F">
            <w:pPr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Työsuhteen voimassaoloaika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E31C3A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105081" w:rsidRPr="00526703" w14:paraId="3F399BD0" w14:textId="77777777" w:rsidTr="00A6444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4FB758" w14:textId="77777777" w:rsidR="00105081" w:rsidRPr="00526703" w:rsidRDefault="00105081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0172E5" w:rsidRPr="00526703" w14:paraId="50ECA2D6" w14:textId="77777777" w:rsidTr="00A6444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01B432C" w14:textId="77777777" w:rsidR="000172E5" w:rsidRPr="00526703" w:rsidRDefault="000172E5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0172E5" w:rsidRPr="00526703" w14:paraId="3EFB4AFA" w14:textId="77777777" w:rsidTr="00A6444E">
        <w:tc>
          <w:tcPr>
            <w:tcW w:w="5000" w:type="pct"/>
            <w:gridSpan w:val="4"/>
            <w:shd w:val="clear" w:color="auto" w:fill="429EDE" w:themeFill="accent1" w:themeFillTint="99"/>
            <w:vAlign w:val="bottom"/>
          </w:tcPr>
          <w:p w14:paraId="212FB9E5" w14:textId="77777777" w:rsidR="000172E5" w:rsidRPr="00526703" w:rsidRDefault="00106672" w:rsidP="00637200">
            <w:pPr>
              <w:pStyle w:val="Otsikko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YRITYKSEN / YHDISTYKSEN TIEDOT</w:t>
            </w:r>
          </w:p>
        </w:tc>
      </w:tr>
      <w:tr w:rsidR="000172E5" w:rsidRPr="00526703" w14:paraId="5BF052C7" w14:textId="77777777" w:rsidTr="00A6444E">
        <w:tc>
          <w:tcPr>
            <w:tcW w:w="1446" w:type="pct"/>
            <w:vAlign w:val="bottom"/>
          </w:tcPr>
          <w:p w14:paraId="497828EB" w14:textId="77777777" w:rsidR="000172E5" w:rsidRPr="00526703" w:rsidRDefault="00962EA9" w:rsidP="00311D4F">
            <w:pPr>
              <w:pStyle w:val="Vakiosisennys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Nimi / osoite</w:t>
            </w:r>
          </w:p>
        </w:tc>
        <w:tc>
          <w:tcPr>
            <w:tcW w:w="3554" w:type="pct"/>
            <w:gridSpan w:val="3"/>
            <w:tcBorders>
              <w:bottom w:val="single" w:sz="4" w:space="0" w:color="auto"/>
            </w:tcBorders>
            <w:vAlign w:val="bottom"/>
          </w:tcPr>
          <w:p w14:paraId="21C69FE2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526703" w14:paraId="3AC6FDA0" w14:textId="77777777" w:rsidTr="00A6444E">
        <w:tc>
          <w:tcPr>
            <w:tcW w:w="1446" w:type="pct"/>
            <w:vAlign w:val="bottom"/>
          </w:tcPr>
          <w:p w14:paraId="2DA4868B" w14:textId="77777777" w:rsidR="000172E5" w:rsidRPr="00526703" w:rsidRDefault="00962EA9" w:rsidP="00311D4F">
            <w:pPr>
              <w:pStyle w:val="Vakiosisennys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Yhteyshenkilö</w:t>
            </w:r>
          </w:p>
        </w:tc>
        <w:tc>
          <w:tcPr>
            <w:tcW w:w="35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CA4BB4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526703" w14:paraId="6ED81E22" w14:textId="77777777" w:rsidTr="00A6444E">
        <w:tc>
          <w:tcPr>
            <w:tcW w:w="1446" w:type="pct"/>
            <w:vAlign w:val="bottom"/>
          </w:tcPr>
          <w:p w14:paraId="7EFCB6AB" w14:textId="77777777" w:rsidR="000172E5" w:rsidRPr="00526703" w:rsidRDefault="00962EA9" w:rsidP="00311D4F">
            <w:pPr>
              <w:pStyle w:val="Vakiosisennys"/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>Y-tunnus</w:t>
            </w:r>
          </w:p>
        </w:tc>
        <w:tc>
          <w:tcPr>
            <w:tcW w:w="13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F8AC44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vAlign w:val="bottom"/>
          </w:tcPr>
          <w:p w14:paraId="41F58724" w14:textId="77777777" w:rsidR="000172E5" w:rsidRPr="00526703" w:rsidRDefault="00962EA9" w:rsidP="00637200">
            <w:pPr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 xml:space="preserve">        Puhelin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4E5323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526703" w14:paraId="4099072F" w14:textId="77777777" w:rsidTr="00A6444E">
        <w:sdt>
          <w:sdtPr>
            <w:rPr>
              <w:sz w:val="22"/>
              <w:szCs w:val="22"/>
            </w:rPr>
            <w:id w:val="-1359804501"/>
            <w:placeholder>
              <w:docPart w:val="D295C20D58AB4CF2B5BA6FD5AEFF2F6F"/>
            </w:placeholder>
            <w:temporary/>
            <w:showingPlcHdr/>
            <w15:appearance w15:val="hidden"/>
          </w:sdtPr>
          <w:sdtContent>
            <w:tc>
              <w:tcPr>
                <w:tcW w:w="1446" w:type="pct"/>
                <w:vAlign w:val="bottom"/>
              </w:tcPr>
              <w:p w14:paraId="7408F5F0" w14:textId="77777777" w:rsidR="000172E5" w:rsidRPr="00526703" w:rsidRDefault="007147D7" w:rsidP="00311D4F">
                <w:pPr>
                  <w:pStyle w:val="Vakiosisennys"/>
                  <w:rPr>
                    <w:sz w:val="22"/>
                    <w:szCs w:val="22"/>
                  </w:rPr>
                </w:pPr>
                <w:r w:rsidRPr="00526703">
                  <w:rPr>
                    <w:sz w:val="22"/>
                    <w:szCs w:val="22"/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554" w:type="pct"/>
            <w:gridSpan w:val="3"/>
            <w:tcBorders>
              <w:bottom w:val="single" w:sz="4" w:space="0" w:color="auto"/>
            </w:tcBorders>
            <w:vAlign w:val="bottom"/>
          </w:tcPr>
          <w:p w14:paraId="16CFE536" w14:textId="77777777" w:rsidR="000172E5" w:rsidRPr="00526703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526703" w14:paraId="6E034613" w14:textId="77777777" w:rsidTr="00A6444E">
        <w:tc>
          <w:tcPr>
            <w:tcW w:w="1446" w:type="pct"/>
            <w:vAlign w:val="bottom"/>
          </w:tcPr>
          <w:p w14:paraId="49B56340" w14:textId="77777777" w:rsidR="000172E5" w:rsidRPr="00526703" w:rsidRDefault="00526703" w:rsidP="00637200">
            <w:pPr>
              <w:rPr>
                <w:sz w:val="22"/>
                <w:szCs w:val="22"/>
              </w:rPr>
            </w:pPr>
            <w:r w:rsidRPr="00526703">
              <w:rPr>
                <w:sz w:val="22"/>
                <w:szCs w:val="22"/>
              </w:rPr>
              <w:t xml:space="preserve">Tilinumero tuen </w:t>
            </w:r>
            <w:r w:rsidR="00F22640">
              <w:rPr>
                <w:sz w:val="22"/>
                <w:szCs w:val="22"/>
              </w:rPr>
              <w:br/>
            </w:r>
            <w:r w:rsidRPr="00526703">
              <w:rPr>
                <w:sz w:val="22"/>
                <w:szCs w:val="22"/>
              </w:rPr>
              <w:t>maksamista varten</w:t>
            </w:r>
            <w:r w:rsidR="0025209F">
              <w:rPr>
                <w:sz w:val="22"/>
                <w:szCs w:val="22"/>
              </w:rPr>
              <w:t xml:space="preserve"> (IBAN)</w:t>
            </w:r>
          </w:p>
        </w:tc>
        <w:tc>
          <w:tcPr>
            <w:tcW w:w="3554" w:type="pct"/>
            <w:gridSpan w:val="3"/>
            <w:tcBorders>
              <w:bottom w:val="single" w:sz="4" w:space="0" w:color="auto"/>
            </w:tcBorders>
            <w:vAlign w:val="bottom"/>
          </w:tcPr>
          <w:p w14:paraId="4EAD6B89" w14:textId="77777777" w:rsidR="000172E5" w:rsidRPr="00526703" w:rsidRDefault="000172E5" w:rsidP="00637200">
            <w:pPr>
              <w:rPr>
                <w:sz w:val="22"/>
                <w:szCs w:val="22"/>
              </w:rPr>
            </w:pPr>
          </w:p>
        </w:tc>
      </w:tr>
    </w:tbl>
    <w:p w14:paraId="0EA448E8" w14:textId="77777777" w:rsidR="00526703" w:rsidRPr="00526703" w:rsidRDefault="00526703" w:rsidP="00526703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25209F">
        <w:rPr>
          <w:sz w:val="22"/>
          <w:szCs w:val="22"/>
        </w:rPr>
        <w:t xml:space="preserve">Tuen määrä on </w:t>
      </w:r>
      <w:r w:rsidR="001D2BC0">
        <w:rPr>
          <w:sz w:val="22"/>
          <w:szCs w:val="22"/>
        </w:rPr>
        <w:t>300€/kk max 6kk</w:t>
      </w:r>
      <w:r w:rsidR="0025209F">
        <w:rPr>
          <w:sz w:val="22"/>
          <w:szCs w:val="22"/>
        </w:rPr>
        <w:t xml:space="preserve">. </w:t>
      </w:r>
      <w:r w:rsidRPr="00BD10D6">
        <w:rPr>
          <w:b/>
          <w:sz w:val="22"/>
          <w:szCs w:val="22"/>
        </w:rPr>
        <w:t>Tuen maksamista varten työnantajan on työjakson jälkeen toimitettava tämän hakemuksen liitteenä selvitys maksetuista palkkakustann</w:t>
      </w:r>
      <w:r w:rsidR="00F22640" w:rsidRPr="00BD10D6">
        <w:rPr>
          <w:b/>
          <w:sz w:val="22"/>
          <w:szCs w:val="22"/>
        </w:rPr>
        <w:t xml:space="preserve">uksista Lempäälän </w:t>
      </w:r>
      <w:r w:rsidR="00105081">
        <w:rPr>
          <w:b/>
          <w:sz w:val="22"/>
          <w:szCs w:val="22"/>
        </w:rPr>
        <w:t>työllisyyspalveluille</w:t>
      </w:r>
      <w:r w:rsidRPr="00BD10D6">
        <w:rPr>
          <w:b/>
          <w:sz w:val="22"/>
          <w:szCs w:val="22"/>
        </w:rPr>
        <w:t>.</w:t>
      </w:r>
      <w:r w:rsidRPr="00526703">
        <w:rPr>
          <w:sz w:val="22"/>
          <w:szCs w:val="22"/>
        </w:rPr>
        <w:t xml:space="preserve"> Yrityksen / yhdistyksen edustaja ja</w:t>
      </w:r>
      <w:r w:rsidR="00105081">
        <w:rPr>
          <w:sz w:val="22"/>
          <w:szCs w:val="22"/>
        </w:rPr>
        <w:t xml:space="preserve"> </w:t>
      </w:r>
      <w:r w:rsidRPr="00526703">
        <w:rPr>
          <w:sz w:val="22"/>
          <w:szCs w:val="22"/>
        </w:rPr>
        <w:t xml:space="preserve">työntekijä ovat molemmat tietoisia </w:t>
      </w:r>
      <w:r w:rsidR="00334919">
        <w:rPr>
          <w:sz w:val="22"/>
          <w:szCs w:val="22"/>
        </w:rPr>
        <w:t>r</w:t>
      </w:r>
      <w:r w:rsidR="00105081">
        <w:rPr>
          <w:sz w:val="22"/>
          <w:szCs w:val="22"/>
        </w:rPr>
        <w:t>ekry</w:t>
      </w:r>
      <w:r w:rsidR="00334919">
        <w:rPr>
          <w:sz w:val="22"/>
          <w:szCs w:val="22"/>
        </w:rPr>
        <w:t>l</w:t>
      </w:r>
      <w:r w:rsidR="00105081">
        <w:rPr>
          <w:sz w:val="22"/>
          <w:szCs w:val="22"/>
        </w:rPr>
        <w:t>isän</w:t>
      </w:r>
      <w:r w:rsidRPr="00526703">
        <w:rPr>
          <w:sz w:val="22"/>
          <w:szCs w:val="22"/>
        </w:rPr>
        <w:t xml:space="preserve"> ehdoista (s.2).  </w:t>
      </w:r>
    </w:p>
    <w:p w14:paraId="4F8DA573" w14:textId="77777777" w:rsidR="00526703" w:rsidRDefault="00526703" w:rsidP="00526703">
      <w:pPr>
        <w:rPr>
          <w:sz w:val="22"/>
          <w:szCs w:val="22"/>
        </w:rPr>
      </w:pPr>
      <w:r w:rsidRPr="00526703">
        <w:rPr>
          <w:sz w:val="22"/>
          <w:szCs w:val="22"/>
        </w:rPr>
        <w:t xml:space="preserve">Työntekijä suostuu työsuhdetta koskevien tietojen luovuttamiseen </w:t>
      </w:r>
      <w:r w:rsidR="00334919">
        <w:rPr>
          <w:sz w:val="22"/>
          <w:szCs w:val="22"/>
        </w:rPr>
        <w:t xml:space="preserve">rekrylisää </w:t>
      </w:r>
      <w:r w:rsidRPr="00526703">
        <w:rPr>
          <w:sz w:val="22"/>
          <w:szCs w:val="22"/>
        </w:rPr>
        <w:t>haettaessa:</w:t>
      </w:r>
    </w:p>
    <w:tbl>
      <w:tblPr>
        <w:tblStyle w:val="TaulukkoRuudukko"/>
        <w:tblW w:w="46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8"/>
      </w:tblGrid>
      <w:tr w:rsidR="00F152A1" w:rsidRPr="00526703" w14:paraId="139EA5E3" w14:textId="77777777" w:rsidTr="00F152A1">
        <w:trPr>
          <w:trHeight w:val="375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08111D53" w14:textId="77777777" w:rsidR="00F152A1" w:rsidRPr="00526703" w:rsidRDefault="00F152A1" w:rsidP="00F152A1">
            <w:pPr>
              <w:spacing w:after="100" w:afterAutospacing="1"/>
              <w:rPr>
                <w:sz w:val="22"/>
                <w:szCs w:val="22"/>
              </w:rPr>
            </w:pPr>
          </w:p>
        </w:tc>
      </w:tr>
    </w:tbl>
    <w:p w14:paraId="484EB9CD" w14:textId="77777777" w:rsidR="00526703" w:rsidRPr="00526703" w:rsidRDefault="00F152A1" w:rsidP="00526703">
      <w:p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/>
      </w:r>
      <w:r w:rsidR="00526703" w:rsidRPr="00526703">
        <w:rPr>
          <w:sz w:val="22"/>
          <w:szCs w:val="22"/>
        </w:rPr>
        <w:t xml:space="preserve">Paikkakunta / päiväys </w:t>
      </w:r>
      <w:r>
        <w:rPr>
          <w:sz w:val="22"/>
          <w:szCs w:val="22"/>
        </w:rPr>
        <w:t xml:space="preserve">/ nimen selvennys </w:t>
      </w:r>
      <w:r w:rsidRPr="00526703">
        <w:rPr>
          <w:sz w:val="22"/>
          <w:szCs w:val="22"/>
        </w:rPr>
        <w:t>/ työntekijän allekirjoitus</w:t>
      </w:r>
    </w:p>
    <w:p w14:paraId="0F3ABA21" w14:textId="77777777" w:rsidR="00526703" w:rsidRPr="00526703" w:rsidRDefault="00526703" w:rsidP="00526703">
      <w:pPr>
        <w:rPr>
          <w:sz w:val="22"/>
          <w:szCs w:val="22"/>
        </w:rPr>
      </w:pPr>
      <w:r>
        <w:rPr>
          <w:sz w:val="22"/>
          <w:szCs w:val="22"/>
        </w:rPr>
        <w:br/>
      </w:r>
      <w:r w:rsidRPr="00526703">
        <w:rPr>
          <w:sz w:val="22"/>
          <w:szCs w:val="22"/>
        </w:rPr>
        <w:t xml:space="preserve">Työnantaja vastaa lakisääteisistä työntekijämaksuista (tapaturmavakuutukset, sosiaaliturvamaksut yms.) </w:t>
      </w:r>
    </w:p>
    <w:p w14:paraId="5B03307F" w14:textId="77777777" w:rsidR="00526703" w:rsidRDefault="00526703" w:rsidP="00526703">
      <w:pPr>
        <w:rPr>
          <w:sz w:val="22"/>
          <w:szCs w:val="22"/>
        </w:rPr>
      </w:pPr>
      <w:r w:rsidRPr="00526703">
        <w:rPr>
          <w:sz w:val="22"/>
          <w:szCs w:val="22"/>
        </w:rPr>
        <w:t>Allekirjoituksella vakuutan antamani tiedot oikeiksi</w:t>
      </w:r>
    </w:p>
    <w:tbl>
      <w:tblPr>
        <w:tblStyle w:val="TaulukkoRuudukko"/>
        <w:tblW w:w="46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2"/>
      </w:tblGrid>
      <w:tr w:rsidR="00F152A1" w:rsidRPr="00526703" w14:paraId="50827C7A" w14:textId="77777777" w:rsidTr="00F152A1">
        <w:trPr>
          <w:trHeight w:val="26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4684DEE" w14:textId="77777777" w:rsidR="00F152A1" w:rsidRPr="00526703" w:rsidRDefault="00F152A1" w:rsidP="00BD73D8">
            <w:pPr>
              <w:rPr>
                <w:sz w:val="22"/>
                <w:szCs w:val="22"/>
              </w:rPr>
            </w:pPr>
          </w:p>
        </w:tc>
      </w:tr>
    </w:tbl>
    <w:p w14:paraId="38EE2611" w14:textId="77777777" w:rsidR="00526703" w:rsidRPr="00526703" w:rsidRDefault="00526703" w:rsidP="00526703">
      <w:pPr>
        <w:rPr>
          <w:sz w:val="22"/>
          <w:szCs w:val="22"/>
        </w:rPr>
      </w:pPr>
      <w:r w:rsidRPr="00526703">
        <w:rPr>
          <w:sz w:val="22"/>
          <w:szCs w:val="22"/>
        </w:rPr>
        <w:t xml:space="preserve">Paikkakunta / päiväys </w:t>
      </w:r>
      <w:r w:rsidR="00F152A1">
        <w:rPr>
          <w:sz w:val="22"/>
          <w:szCs w:val="22"/>
        </w:rPr>
        <w:t xml:space="preserve">/ nimen selvennys </w:t>
      </w:r>
      <w:r w:rsidR="00F152A1" w:rsidRPr="00526703">
        <w:rPr>
          <w:sz w:val="22"/>
          <w:szCs w:val="22"/>
        </w:rPr>
        <w:t>/ työnantajan allekirjoitus</w:t>
      </w:r>
    </w:p>
    <w:p w14:paraId="23373A89" w14:textId="77777777" w:rsidR="00895D4E" w:rsidRDefault="00526703" w:rsidP="00A6444E">
      <w:pPr>
        <w:ind w:right="119"/>
        <w:rPr>
          <w:sz w:val="22"/>
          <w:szCs w:val="22"/>
        </w:rPr>
      </w:pPr>
      <w:r w:rsidRPr="00526703">
        <w:rPr>
          <w:sz w:val="22"/>
          <w:szCs w:val="22"/>
        </w:rPr>
        <w:t xml:space="preserve">Hakemuslomake </w:t>
      </w:r>
      <w:r w:rsidR="00F22640">
        <w:rPr>
          <w:sz w:val="22"/>
          <w:szCs w:val="22"/>
        </w:rPr>
        <w:t xml:space="preserve">allekirjoituksineen </w:t>
      </w:r>
      <w:r w:rsidRPr="00526703">
        <w:rPr>
          <w:sz w:val="22"/>
          <w:szCs w:val="22"/>
        </w:rPr>
        <w:t>toim</w:t>
      </w:r>
      <w:r w:rsidR="00F22640">
        <w:rPr>
          <w:sz w:val="22"/>
          <w:szCs w:val="22"/>
        </w:rPr>
        <w:t xml:space="preserve">itetaan Lempäälän </w:t>
      </w:r>
      <w:r w:rsidR="00334919">
        <w:rPr>
          <w:sz w:val="22"/>
          <w:szCs w:val="22"/>
        </w:rPr>
        <w:t>t</w:t>
      </w:r>
      <w:r w:rsidR="00105081">
        <w:rPr>
          <w:sz w:val="22"/>
          <w:szCs w:val="22"/>
        </w:rPr>
        <w:t>yöllisyyspalveluille</w:t>
      </w:r>
      <w:r w:rsidRPr="00526703">
        <w:rPr>
          <w:sz w:val="22"/>
          <w:szCs w:val="22"/>
        </w:rPr>
        <w:t xml:space="preserve"> osoitteeseen Lempäälän </w:t>
      </w:r>
      <w:r w:rsidR="00105081">
        <w:rPr>
          <w:sz w:val="22"/>
          <w:szCs w:val="22"/>
        </w:rPr>
        <w:t>kunta/</w:t>
      </w:r>
      <w:r w:rsidR="00334919">
        <w:rPr>
          <w:sz w:val="22"/>
          <w:szCs w:val="22"/>
        </w:rPr>
        <w:t>t</w:t>
      </w:r>
      <w:r w:rsidR="00105081">
        <w:rPr>
          <w:sz w:val="22"/>
          <w:szCs w:val="22"/>
        </w:rPr>
        <w:t>yöllisyyspalvelut</w:t>
      </w:r>
      <w:r w:rsidRPr="00526703">
        <w:rPr>
          <w:sz w:val="22"/>
          <w:szCs w:val="22"/>
        </w:rPr>
        <w:t xml:space="preserve">, </w:t>
      </w:r>
      <w:r w:rsidR="00213354">
        <w:rPr>
          <w:sz w:val="22"/>
          <w:szCs w:val="22"/>
        </w:rPr>
        <w:t>Manttaalitie 15</w:t>
      </w:r>
      <w:r w:rsidRPr="00526703">
        <w:rPr>
          <w:sz w:val="22"/>
          <w:szCs w:val="22"/>
        </w:rPr>
        <w:t>, 375</w:t>
      </w:r>
      <w:r w:rsidR="00213354">
        <w:rPr>
          <w:sz w:val="22"/>
          <w:szCs w:val="22"/>
        </w:rPr>
        <w:t>0</w:t>
      </w:r>
      <w:r w:rsidRPr="00526703">
        <w:rPr>
          <w:sz w:val="22"/>
          <w:szCs w:val="22"/>
        </w:rPr>
        <w:t>0 Lempäälä</w:t>
      </w:r>
      <w:r w:rsidR="00F22640">
        <w:rPr>
          <w:sz w:val="22"/>
          <w:szCs w:val="22"/>
        </w:rPr>
        <w:t xml:space="preserve"> tai sähköpostitse </w:t>
      </w:r>
      <w:r w:rsidR="007D544D">
        <w:rPr>
          <w:sz w:val="22"/>
          <w:szCs w:val="22"/>
        </w:rPr>
        <w:t>tyollisyyspalvelut</w:t>
      </w:r>
      <w:r w:rsidR="00F22640">
        <w:rPr>
          <w:sz w:val="22"/>
          <w:szCs w:val="22"/>
        </w:rPr>
        <w:t>@lempaala.fi</w:t>
      </w:r>
      <w:r w:rsidRPr="00526703">
        <w:rPr>
          <w:sz w:val="22"/>
          <w:szCs w:val="22"/>
        </w:rPr>
        <w:t xml:space="preserve">.  </w:t>
      </w:r>
      <w:r w:rsidRPr="00F22640">
        <w:rPr>
          <w:b/>
          <w:sz w:val="22"/>
          <w:szCs w:val="22"/>
        </w:rPr>
        <w:t>Hakemuksen liitteenä on oltava selvitys</w:t>
      </w:r>
      <w:r w:rsidRPr="00526703">
        <w:rPr>
          <w:sz w:val="22"/>
          <w:szCs w:val="22"/>
        </w:rPr>
        <w:t xml:space="preserve"> </w:t>
      </w:r>
      <w:r w:rsidRPr="00F22640">
        <w:rPr>
          <w:b/>
          <w:sz w:val="22"/>
          <w:szCs w:val="22"/>
        </w:rPr>
        <w:t>maksetuista palkkakustannuksista.</w:t>
      </w:r>
      <w:r w:rsidRPr="00526703">
        <w:rPr>
          <w:sz w:val="22"/>
          <w:szCs w:val="22"/>
        </w:rPr>
        <w:t xml:space="preserve">  </w:t>
      </w:r>
      <w:r w:rsidR="00F22640">
        <w:rPr>
          <w:sz w:val="22"/>
          <w:szCs w:val="22"/>
        </w:rPr>
        <w:br/>
      </w:r>
      <w:r w:rsidR="00105081">
        <w:rPr>
          <w:sz w:val="22"/>
          <w:szCs w:val="22"/>
        </w:rPr>
        <w:t>Rekry</w:t>
      </w:r>
      <w:r w:rsidR="00334919">
        <w:rPr>
          <w:sz w:val="22"/>
          <w:szCs w:val="22"/>
        </w:rPr>
        <w:t>l</w:t>
      </w:r>
      <w:r w:rsidR="00105081">
        <w:rPr>
          <w:sz w:val="22"/>
          <w:szCs w:val="22"/>
        </w:rPr>
        <w:t>isä</w:t>
      </w:r>
      <w:r w:rsidR="00017042">
        <w:rPr>
          <w:sz w:val="22"/>
          <w:szCs w:val="22"/>
        </w:rPr>
        <w:t xml:space="preserve"> korvaus</w:t>
      </w:r>
      <w:r w:rsidRPr="00526703">
        <w:rPr>
          <w:sz w:val="22"/>
          <w:szCs w:val="22"/>
        </w:rPr>
        <w:t xml:space="preserve"> maksetaan työnantajan ilmoittamalle tilille tämän jälkeen</w:t>
      </w:r>
      <w:r w:rsidR="00EA76B7">
        <w:rPr>
          <w:sz w:val="22"/>
          <w:szCs w:val="22"/>
        </w:rPr>
        <w:t>.</w:t>
      </w:r>
      <w:r w:rsidR="00D871B6">
        <w:rPr>
          <w:sz w:val="22"/>
          <w:szCs w:val="22"/>
        </w:rPr>
        <w:br/>
      </w:r>
      <w:r w:rsidR="00895D4E">
        <w:rPr>
          <w:sz w:val="22"/>
          <w:szCs w:val="22"/>
        </w:rPr>
        <w:br/>
      </w:r>
      <w:r w:rsidR="00895D4E">
        <w:rPr>
          <w:rFonts w:ascii="Calibri" w:hAnsi="Calibri"/>
          <w:color w:val="000000"/>
          <w:sz w:val="20"/>
          <w:szCs w:val="20"/>
          <w:shd w:val="clear" w:color="auto" w:fill="FFFFFF"/>
        </w:rPr>
        <w:lastRenderedPageBreak/>
        <w:t>Henkilötietojen käsittelyssä noudatamme tietosuojalainsäädännön mukaisia tietosuojaperiaatteita. Tiedot säilytetään asianmukaisesti ja luottamuksellisesti</w:t>
      </w:r>
      <w:r w:rsidR="00062D35">
        <w:rPr>
          <w:rFonts w:ascii="Calibri" w:hAnsi="Calibri"/>
          <w:color w:val="000000"/>
          <w:sz w:val="20"/>
          <w:szCs w:val="20"/>
          <w:shd w:val="clear" w:color="auto" w:fill="FFFFFF"/>
        </w:rPr>
        <w:t>.</w:t>
      </w:r>
    </w:p>
    <w:p w14:paraId="18CD63E0" w14:textId="77777777" w:rsidR="000172E5" w:rsidRDefault="000172E5" w:rsidP="00637200">
      <w:pPr>
        <w:rPr>
          <w:sz w:val="22"/>
          <w:szCs w:val="22"/>
        </w:rPr>
      </w:pPr>
    </w:p>
    <w:p w14:paraId="1A7D5481" w14:textId="77777777" w:rsidR="00597DBF" w:rsidRDefault="00597DBF" w:rsidP="00597DBF">
      <w:pPr>
        <w:rPr>
          <w:b/>
        </w:rPr>
      </w:pPr>
    </w:p>
    <w:p w14:paraId="551FA151" w14:textId="77777777" w:rsidR="00597DBF" w:rsidRPr="00A247FF" w:rsidRDefault="00017042" w:rsidP="00597DBF">
      <w:pPr>
        <w:rPr>
          <w:b/>
        </w:rPr>
      </w:pPr>
      <w:r>
        <w:rPr>
          <w:b/>
        </w:rPr>
        <w:t>Rekry</w:t>
      </w:r>
      <w:r w:rsidR="00334919">
        <w:rPr>
          <w:b/>
        </w:rPr>
        <w:t>l</w:t>
      </w:r>
      <w:r>
        <w:rPr>
          <w:b/>
        </w:rPr>
        <w:t>isä</w:t>
      </w:r>
      <w:r w:rsidR="0025209F">
        <w:rPr>
          <w:b/>
        </w:rPr>
        <w:t xml:space="preserve"> / TUKIEHDOT</w:t>
      </w:r>
    </w:p>
    <w:p w14:paraId="397C9311" w14:textId="0648040F" w:rsidR="00597DBF" w:rsidRDefault="00017042" w:rsidP="00597DBF">
      <w:pPr>
        <w:spacing w:after="100" w:afterAutospacing="1" w:line="336" w:lineRule="atLeast"/>
        <w:rPr>
          <w:rFonts w:ascii="Verdana" w:hAnsi="Verdana" w:cs="Arial"/>
          <w:color w:val="000000"/>
          <w:sz w:val="18"/>
          <w:szCs w:val="18"/>
          <w:lang w:eastAsia="fi-FI"/>
        </w:rPr>
      </w:pPr>
      <w:r>
        <w:rPr>
          <w:rFonts w:ascii="Verdana" w:hAnsi="Verdana" w:cs="Arial"/>
          <w:color w:val="000000"/>
          <w:sz w:val="18"/>
          <w:szCs w:val="18"/>
          <w:lang w:eastAsia="fi-FI"/>
        </w:rPr>
        <w:t>Rekr</w:t>
      </w:r>
      <w:r w:rsidR="00334919">
        <w:rPr>
          <w:rFonts w:ascii="Verdana" w:hAnsi="Verdana" w:cs="Arial"/>
          <w:color w:val="000000"/>
          <w:sz w:val="18"/>
          <w:szCs w:val="18"/>
          <w:lang w:eastAsia="fi-FI"/>
        </w:rPr>
        <w:t>yl</w:t>
      </w:r>
      <w:r>
        <w:rPr>
          <w:rFonts w:ascii="Verdana" w:hAnsi="Verdana" w:cs="Arial"/>
          <w:color w:val="000000"/>
          <w:sz w:val="18"/>
          <w:szCs w:val="18"/>
          <w:lang w:eastAsia="fi-FI"/>
        </w:rPr>
        <w:t xml:space="preserve">isä 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>30</w:t>
      </w:r>
      <w:r>
        <w:rPr>
          <w:rFonts w:ascii="Verdana" w:hAnsi="Verdana" w:cs="Arial"/>
          <w:color w:val="000000"/>
          <w:sz w:val="18"/>
          <w:szCs w:val="18"/>
          <w:lang w:eastAsia="fi-FI"/>
        </w:rPr>
        <w:t xml:space="preserve">0€kk / 1800€/6kk 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 xml:space="preserve">on Lempäälän kunnan </w:t>
      </w:r>
      <w:r w:rsidR="00597DBF" w:rsidRPr="005275EF">
        <w:rPr>
          <w:rFonts w:ascii="Verdana" w:hAnsi="Verdana" w:cs="Arial"/>
          <w:color w:val="000000"/>
          <w:sz w:val="18"/>
          <w:szCs w:val="18"/>
          <w:lang w:eastAsia="fi-FI"/>
        </w:rPr>
        <w:t>maksama tuki t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>yönantajalle</w:t>
      </w:r>
      <w:r w:rsidR="00AD56B0">
        <w:rPr>
          <w:rFonts w:ascii="Verdana" w:hAnsi="Verdana" w:cs="Arial"/>
          <w:color w:val="000000"/>
          <w:sz w:val="18"/>
          <w:szCs w:val="18"/>
          <w:lang w:eastAsia="fi-FI"/>
        </w:rPr>
        <w:t xml:space="preserve"> määrärahojen puitteissa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 xml:space="preserve">, joka on valmis palkkaamaan </w:t>
      </w:r>
      <w:r>
        <w:rPr>
          <w:rFonts w:ascii="Verdana" w:hAnsi="Verdana" w:cs="Arial"/>
          <w:color w:val="000000"/>
          <w:sz w:val="18"/>
          <w:szCs w:val="18"/>
          <w:lang w:eastAsia="fi-FI"/>
        </w:rPr>
        <w:t>18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 xml:space="preserve"> – </w:t>
      </w:r>
      <w:r>
        <w:rPr>
          <w:rFonts w:ascii="Verdana" w:hAnsi="Verdana" w:cs="Arial"/>
          <w:color w:val="000000"/>
          <w:sz w:val="18"/>
          <w:szCs w:val="18"/>
          <w:lang w:eastAsia="fi-FI"/>
        </w:rPr>
        <w:t xml:space="preserve">30 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>vuotiaan</w:t>
      </w:r>
      <w:r w:rsidR="00597DBF" w:rsidRPr="005275EF">
        <w:rPr>
          <w:rFonts w:ascii="Verdana" w:hAnsi="Verdana" w:cs="Arial"/>
          <w:color w:val="000000"/>
          <w:sz w:val="18"/>
          <w:szCs w:val="18"/>
          <w:lang w:eastAsia="fi-FI"/>
        </w:rPr>
        <w:t xml:space="preserve"> 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>lempääläläisen nuoren</w:t>
      </w:r>
      <w:r w:rsidR="00640384">
        <w:rPr>
          <w:rFonts w:ascii="Verdana" w:hAnsi="Verdana" w:cs="Arial"/>
          <w:color w:val="000000"/>
          <w:sz w:val="18"/>
          <w:szCs w:val="18"/>
          <w:lang w:eastAsia="fi-FI"/>
        </w:rPr>
        <w:t xml:space="preserve">, </w:t>
      </w:r>
      <w:r w:rsidR="00501F74">
        <w:rPr>
          <w:rFonts w:ascii="Verdana" w:hAnsi="Verdana" w:cs="Arial"/>
          <w:color w:val="000000"/>
          <w:sz w:val="18"/>
          <w:szCs w:val="18"/>
          <w:lang w:eastAsia="fi-FI"/>
        </w:rPr>
        <w:t>palkkatukijakson jälkeen</w:t>
      </w:r>
      <w:r w:rsidR="00597DBF">
        <w:rPr>
          <w:rFonts w:ascii="Verdana" w:hAnsi="Verdana" w:cs="Arial"/>
          <w:color w:val="000000"/>
          <w:sz w:val="18"/>
          <w:szCs w:val="18"/>
          <w:lang w:eastAsia="fi-FI"/>
        </w:rPr>
        <w:t xml:space="preserve">. Työnantaja voi olla yritys, yhdistys tai järjestö, mutta ei yksityistalous. </w:t>
      </w:r>
    </w:p>
    <w:p w14:paraId="7B22C991" w14:textId="77777777" w:rsidR="00597DBF" w:rsidRPr="00FA56D6" w:rsidRDefault="00597DBF" w:rsidP="00597DBF">
      <w:pPr>
        <w:spacing w:after="100" w:afterAutospacing="1" w:line="336" w:lineRule="atLeast"/>
        <w:rPr>
          <w:rFonts w:ascii="Verdana" w:hAnsi="Verdana" w:cs="Arial"/>
          <w:b/>
          <w:color w:val="000000"/>
          <w:sz w:val="18"/>
          <w:szCs w:val="18"/>
          <w:lang w:eastAsia="fi-FI"/>
        </w:rPr>
      </w:pPr>
      <w:r w:rsidRPr="00FA56D6">
        <w:rPr>
          <w:rFonts w:ascii="Verdana" w:hAnsi="Verdana" w:cs="Arial"/>
          <w:b/>
          <w:color w:val="000000"/>
          <w:sz w:val="18"/>
          <w:szCs w:val="18"/>
          <w:lang w:eastAsia="fi-FI"/>
        </w:rPr>
        <w:t xml:space="preserve">Ehtoja </w:t>
      </w:r>
      <w:r w:rsidR="00334919">
        <w:rPr>
          <w:rFonts w:ascii="Verdana" w:hAnsi="Verdana" w:cs="Arial"/>
          <w:b/>
          <w:color w:val="000000"/>
          <w:sz w:val="18"/>
          <w:szCs w:val="18"/>
          <w:lang w:eastAsia="fi-FI"/>
        </w:rPr>
        <w:t>r</w:t>
      </w:r>
      <w:r w:rsidR="009856F0">
        <w:rPr>
          <w:rFonts w:ascii="Verdana" w:hAnsi="Verdana" w:cs="Arial"/>
          <w:b/>
          <w:color w:val="000000"/>
          <w:sz w:val="18"/>
          <w:szCs w:val="18"/>
          <w:lang w:eastAsia="fi-FI"/>
        </w:rPr>
        <w:t>ekry</w:t>
      </w:r>
      <w:r w:rsidR="00334919">
        <w:rPr>
          <w:rFonts w:ascii="Verdana" w:hAnsi="Verdana" w:cs="Arial"/>
          <w:b/>
          <w:color w:val="000000"/>
          <w:sz w:val="18"/>
          <w:szCs w:val="18"/>
          <w:lang w:eastAsia="fi-FI"/>
        </w:rPr>
        <w:t>l</w:t>
      </w:r>
      <w:r w:rsidR="009856F0">
        <w:rPr>
          <w:rFonts w:ascii="Verdana" w:hAnsi="Verdana" w:cs="Arial"/>
          <w:b/>
          <w:color w:val="000000"/>
          <w:sz w:val="18"/>
          <w:szCs w:val="18"/>
          <w:lang w:eastAsia="fi-FI"/>
        </w:rPr>
        <w:t>isän saamiselle</w:t>
      </w:r>
      <w:r w:rsidRPr="00FA56D6">
        <w:rPr>
          <w:rFonts w:ascii="Verdana" w:hAnsi="Verdana" w:cs="Arial"/>
          <w:b/>
          <w:color w:val="000000"/>
          <w:sz w:val="18"/>
          <w:szCs w:val="18"/>
          <w:lang w:eastAsia="fi-FI"/>
        </w:rPr>
        <w:t>:</w:t>
      </w:r>
    </w:p>
    <w:p w14:paraId="3DA1BCEA" w14:textId="1A142997" w:rsidR="00501F74" w:rsidRDefault="00B606BF" w:rsidP="001F73D3">
      <w:pPr>
        <w:pStyle w:val="Luettelokappale"/>
        <w:numPr>
          <w:ilvl w:val="0"/>
          <w:numId w:val="23"/>
        </w:numPr>
        <w:spacing w:after="100" w:afterAutospacing="1" w:line="500" w:lineRule="atLeast"/>
        <w:ind w:left="1077"/>
        <w:rPr>
          <w:rFonts w:ascii="Verdana" w:hAnsi="Verdana" w:cs="Arial"/>
          <w:color w:val="000000"/>
          <w:sz w:val="18"/>
          <w:szCs w:val="18"/>
          <w:lang w:eastAsia="fi-FI"/>
        </w:rPr>
      </w:pPr>
      <w:r>
        <w:rPr>
          <w:rFonts w:ascii="Verdana" w:hAnsi="Verdana" w:cs="Arial"/>
          <w:color w:val="000000"/>
          <w:sz w:val="18"/>
          <w:szCs w:val="18"/>
          <w:lang w:eastAsia="fi-FI"/>
        </w:rPr>
        <w:t>O</w:t>
      </w:r>
      <w:r w:rsidR="009856F0">
        <w:rPr>
          <w:rFonts w:ascii="Verdana" w:hAnsi="Verdana" w:cs="Arial"/>
          <w:color w:val="000000"/>
          <w:sz w:val="18"/>
          <w:szCs w:val="18"/>
          <w:lang w:eastAsia="fi-FI"/>
        </w:rPr>
        <w:t>ltava 18-30</w:t>
      </w:r>
      <w:r w:rsidR="00B61BA6">
        <w:rPr>
          <w:rFonts w:ascii="Verdana" w:hAnsi="Verdana" w:cs="Arial"/>
          <w:color w:val="000000"/>
          <w:sz w:val="18"/>
          <w:szCs w:val="18"/>
          <w:lang w:eastAsia="fi-FI"/>
        </w:rPr>
        <w:t xml:space="preserve"> vuotias</w:t>
      </w:r>
    </w:p>
    <w:p w14:paraId="6ED8720B" w14:textId="1411C4DE" w:rsidR="00597DBF" w:rsidRPr="00A247FF" w:rsidRDefault="00B606BF" w:rsidP="00597DBF">
      <w:pPr>
        <w:pStyle w:val="Luettelokappale"/>
        <w:numPr>
          <w:ilvl w:val="0"/>
          <w:numId w:val="23"/>
        </w:numPr>
        <w:spacing w:after="100" w:afterAutospacing="1" w:line="500" w:lineRule="atLeast"/>
        <w:ind w:left="1077"/>
        <w:rPr>
          <w:rFonts w:ascii="Verdana" w:hAnsi="Verdana" w:cs="Arial"/>
          <w:color w:val="000000"/>
          <w:sz w:val="18"/>
          <w:szCs w:val="18"/>
          <w:lang w:eastAsia="fi-FI"/>
        </w:rPr>
      </w:pPr>
      <w:r>
        <w:rPr>
          <w:rFonts w:ascii="Verdana" w:hAnsi="Verdana" w:cs="Arial"/>
          <w:color w:val="000000"/>
          <w:sz w:val="18"/>
          <w:szCs w:val="18"/>
          <w:lang w:eastAsia="fi-FI"/>
        </w:rPr>
        <w:t>V</w:t>
      </w:r>
      <w:r w:rsidR="00597DBF" w:rsidRPr="00A247FF">
        <w:rPr>
          <w:rFonts w:ascii="Verdana" w:hAnsi="Verdana" w:cs="Arial"/>
          <w:color w:val="000000"/>
          <w:sz w:val="18"/>
          <w:szCs w:val="18"/>
          <w:lang w:eastAsia="fi-FI"/>
        </w:rPr>
        <w:t xml:space="preserve">ähimmäistyöaika tuen saamiseksi on </w:t>
      </w:r>
      <w:r w:rsidR="009856F0">
        <w:rPr>
          <w:rFonts w:ascii="Verdana" w:hAnsi="Verdana" w:cs="Arial"/>
          <w:color w:val="000000"/>
          <w:sz w:val="18"/>
          <w:szCs w:val="18"/>
          <w:lang w:eastAsia="fi-FI"/>
        </w:rPr>
        <w:t>85%</w:t>
      </w:r>
    </w:p>
    <w:p w14:paraId="009BF35B" w14:textId="384CB77A" w:rsidR="00597DBF" w:rsidRPr="00A247FF" w:rsidRDefault="005F2FD2" w:rsidP="00597DBF">
      <w:pPr>
        <w:pStyle w:val="Luettelokappale"/>
        <w:numPr>
          <w:ilvl w:val="0"/>
          <w:numId w:val="23"/>
        </w:numPr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T</w:t>
      </w:r>
      <w:r w:rsidR="00597DBF" w:rsidRPr="00A247FF">
        <w:rPr>
          <w:rFonts w:ascii="Verdana" w:hAnsi="Verdana" w:cs="Calibri"/>
          <w:sz w:val="18"/>
          <w:szCs w:val="18"/>
        </w:rPr>
        <w:t xml:space="preserve">ukea saa </w:t>
      </w:r>
      <w:r w:rsidR="00597DBF">
        <w:rPr>
          <w:rFonts w:ascii="Verdana" w:hAnsi="Verdana" w:cs="Calibri"/>
          <w:sz w:val="18"/>
          <w:szCs w:val="18"/>
        </w:rPr>
        <w:t xml:space="preserve">pääsääntöisesti </w:t>
      </w:r>
      <w:r w:rsidR="00597DBF" w:rsidRPr="00A247FF">
        <w:rPr>
          <w:rFonts w:ascii="Verdana" w:hAnsi="Verdana" w:cs="Calibri"/>
          <w:sz w:val="18"/>
          <w:szCs w:val="18"/>
        </w:rPr>
        <w:t>yhde</w:t>
      </w:r>
      <w:r w:rsidR="001F73D3">
        <w:rPr>
          <w:rFonts w:ascii="Verdana" w:hAnsi="Verdana" w:cs="Calibri"/>
          <w:sz w:val="18"/>
          <w:szCs w:val="18"/>
        </w:rPr>
        <w:t xml:space="preserve">n nuoren </w:t>
      </w:r>
      <w:r w:rsidR="00597DBF" w:rsidRPr="00A247FF">
        <w:rPr>
          <w:rFonts w:ascii="Verdana" w:hAnsi="Verdana" w:cs="Calibri"/>
          <w:sz w:val="18"/>
          <w:szCs w:val="18"/>
        </w:rPr>
        <w:t>työllistämiseen per työnantaja</w:t>
      </w:r>
    </w:p>
    <w:p w14:paraId="79D3A387" w14:textId="14BD2C85" w:rsidR="00597DBF" w:rsidRPr="00A247FF" w:rsidRDefault="00B606BF" w:rsidP="00597DBF">
      <w:pPr>
        <w:pStyle w:val="Luettelokappale"/>
        <w:numPr>
          <w:ilvl w:val="0"/>
          <w:numId w:val="23"/>
        </w:numPr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T</w:t>
      </w:r>
      <w:r w:rsidR="00597DBF">
        <w:rPr>
          <w:rFonts w:ascii="Verdana" w:hAnsi="Verdana" w:cs="Calibri"/>
          <w:sz w:val="18"/>
          <w:szCs w:val="18"/>
        </w:rPr>
        <w:t>yönantaja tekee kirjallisen työsopimuksen työllistettävän</w:t>
      </w:r>
      <w:r w:rsidR="00EA76B7">
        <w:rPr>
          <w:rFonts w:ascii="Verdana" w:hAnsi="Verdana" w:cs="Calibri"/>
          <w:sz w:val="18"/>
          <w:szCs w:val="18"/>
        </w:rPr>
        <w:t xml:space="preserve"> </w:t>
      </w:r>
      <w:r w:rsidR="00597DBF">
        <w:rPr>
          <w:rFonts w:ascii="Verdana" w:hAnsi="Verdana" w:cs="Calibri"/>
          <w:sz w:val="18"/>
          <w:szCs w:val="18"/>
        </w:rPr>
        <w:t xml:space="preserve">kanssa </w:t>
      </w:r>
      <w:r w:rsidR="00597DBF">
        <w:rPr>
          <w:rFonts w:ascii="Verdana" w:hAnsi="Verdana" w:cs="Arial"/>
          <w:sz w:val="18"/>
          <w:szCs w:val="18"/>
        </w:rPr>
        <w:t>ja</w:t>
      </w:r>
      <w:r w:rsidR="009856F0">
        <w:rPr>
          <w:rFonts w:ascii="Verdana" w:hAnsi="Verdana" w:cs="Arial"/>
          <w:sz w:val="18"/>
          <w:szCs w:val="18"/>
        </w:rPr>
        <w:t xml:space="preserve"> </w:t>
      </w:r>
      <w:r w:rsidR="00597DBF">
        <w:rPr>
          <w:rFonts w:ascii="Verdana" w:hAnsi="Verdana" w:cs="Arial"/>
          <w:sz w:val="18"/>
          <w:szCs w:val="18"/>
        </w:rPr>
        <w:t>työstä on</w:t>
      </w:r>
    </w:p>
    <w:p w14:paraId="47355819" w14:textId="77777777" w:rsidR="00597DBF" w:rsidRPr="00767D45" w:rsidRDefault="00597DBF" w:rsidP="00597DBF">
      <w:pPr>
        <w:pStyle w:val="Luettelokappale"/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maksettava</w:t>
      </w:r>
      <w:r w:rsidRPr="00767D4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ko. </w:t>
      </w:r>
      <w:r w:rsidRPr="00767D45">
        <w:rPr>
          <w:rFonts w:ascii="Verdana" w:hAnsi="Verdana" w:cs="Arial"/>
          <w:sz w:val="18"/>
          <w:szCs w:val="18"/>
        </w:rPr>
        <w:t>alan työehtosopimuksen mukainen palkka</w:t>
      </w:r>
    </w:p>
    <w:p w14:paraId="6481853B" w14:textId="6C7487F6" w:rsidR="00597DBF" w:rsidRPr="00A247FF" w:rsidRDefault="005F2FD2" w:rsidP="00597DBF">
      <w:pPr>
        <w:pStyle w:val="Luettelokappale"/>
        <w:numPr>
          <w:ilvl w:val="0"/>
          <w:numId w:val="23"/>
        </w:numPr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P</w:t>
      </w:r>
      <w:r w:rsidR="00597DBF" w:rsidRPr="00A247FF">
        <w:rPr>
          <w:rFonts w:ascii="Verdana" w:hAnsi="Verdana" w:cs="Calibri"/>
          <w:sz w:val="18"/>
          <w:szCs w:val="18"/>
        </w:rPr>
        <w:t xml:space="preserve">alkattava </w:t>
      </w:r>
      <w:r w:rsidR="009856F0">
        <w:rPr>
          <w:rFonts w:ascii="Verdana" w:hAnsi="Verdana" w:cs="Calibri"/>
          <w:sz w:val="18"/>
          <w:szCs w:val="18"/>
        </w:rPr>
        <w:t>henkilö</w:t>
      </w:r>
      <w:r w:rsidR="00597DBF" w:rsidRPr="00A247FF">
        <w:rPr>
          <w:rFonts w:ascii="Verdana" w:hAnsi="Verdana" w:cs="Calibri"/>
          <w:sz w:val="18"/>
          <w:szCs w:val="18"/>
        </w:rPr>
        <w:t xml:space="preserve"> ei saa olla ko. yrittäjän/yrityksen omistajan perheenjäsen</w:t>
      </w:r>
    </w:p>
    <w:p w14:paraId="57E11394" w14:textId="7D6C66B0" w:rsidR="001F73D3" w:rsidRDefault="005F2FD2" w:rsidP="00597DBF">
      <w:pPr>
        <w:pStyle w:val="Luettelokappale"/>
        <w:numPr>
          <w:ilvl w:val="0"/>
          <w:numId w:val="23"/>
        </w:numPr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T</w:t>
      </w:r>
      <w:r w:rsidR="00597DBF" w:rsidRPr="007D0348">
        <w:rPr>
          <w:rFonts w:ascii="Verdana" w:hAnsi="Verdana" w:cs="Calibri"/>
          <w:sz w:val="18"/>
          <w:szCs w:val="18"/>
        </w:rPr>
        <w:t>yönantaja vastaa kaikista työnantajamaksuista ja lakisääteisistä vakuutuksista</w:t>
      </w:r>
    </w:p>
    <w:p w14:paraId="70B90B39" w14:textId="03C3A1D0" w:rsidR="00597DBF" w:rsidRDefault="00597DBF" w:rsidP="00597DBF">
      <w:pPr>
        <w:pStyle w:val="Luettelokappale"/>
        <w:numPr>
          <w:ilvl w:val="0"/>
          <w:numId w:val="23"/>
        </w:numPr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 w:rsidRPr="007D0348">
        <w:rPr>
          <w:rFonts w:ascii="Verdana" w:hAnsi="Verdana" w:cs="Arial"/>
          <w:color w:val="000000"/>
          <w:sz w:val="18"/>
          <w:szCs w:val="18"/>
        </w:rPr>
        <w:t>Työnantaja hoitaa työsuhteeseen kuuluvat verot, sosiaali- ja eläkemaksut sekä ansaitut lomakorvaukset</w:t>
      </w:r>
      <w:r w:rsidRPr="007D0348">
        <w:rPr>
          <w:rFonts w:ascii="Verdana" w:hAnsi="Verdana" w:cs="Calibri"/>
          <w:sz w:val="18"/>
          <w:szCs w:val="18"/>
        </w:rPr>
        <w:t xml:space="preserve"> </w:t>
      </w:r>
    </w:p>
    <w:p w14:paraId="05F09095" w14:textId="77777777" w:rsidR="00597DBF" w:rsidRPr="00A247FF" w:rsidRDefault="00597DBF" w:rsidP="00597DBF">
      <w:pPr>
        <w:pStyle w:val="Luettelokappale"/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 w:rsidRPr="00A247FF">
        <w:rPr>
          <w:rFonts w:ascii="Verdana" w:hAnsi="Verdana" w:cs="Calibri"/>
          <w:sz w:val="18"/>
          <w:szCs w:val="18"/>
        </w:rPr>
        <w:t>Nämä vastuut eivät siirry missään tilanteessa Lempäälän kunnalle</w:t>
      </w:r>
    </w:p>
    <w:p w14:paraId="78E755CE" w14:textId="714CC786" w:rsidR="00597DBF" w:rsidRPr="007D0348" w:rsidRDefault="005F2FD2" w:rsidP="00597DBF">
      <w:pPr>
        <w:pStyle w:val="Luettelokappale"/>
        <w:numPr>
          <w:ilvl w:val="0"/>
          <w:numId w:val="23"/>
        </w:numPr>
        <w:autoSpaceDE w:val="0"/>
        <w:autoSpaceDN w:val="0"/>
        <w:adjustRightInd w:val="0"/>
        <w:spacing w:after="100" w:afterAutospacing="1" w:line="500" w:lineRule="atLeast"/>
        <w:ind w:left="1077"/>
        <w:rPr>
          <w:rFonts w:ascii="Verdana" w:hAnsi="Verdana" w:cs="Calibri"/>
          <w:sz w:val="18"/>
          <w:szCs w:val="18"/>
        </w:rPr>
      </w:pPr>
      <w:r>
        <w:rPr>
          <w:rFonts w:ascii="Verdana" w:hAnsi="Verdana" w:cs="Calibri"/>
          <w:sz w:val="18"/>
          <w:szCs w:val="18"/>
        </w:rPr>
        <w:t>T</w:t>
      </w:r>
      <w:r w:rsidR="00597DBF">
        <w:rPr>
          <w:rFonts w:ascii="Verdana" w:hAnsi="Verdana" w:cs="Calibri"/>
          <w:sz w:val="18"/>
          <w:szCs w:val="18"/>
        </w:rPr>
        <w:t>yösuhteessa noudatetaan säädettyjä turvallisuusmääräyksiä</w:t>
      </w:r>
    </w:p>
    <w:p w14:paraId="5DD3AA15" w14:textId="77777777" w:rsidR="00597DBF" w:rsidRPr="00526703" w:rsidRDefault="00597DBF" w:rsidP="00637200">
      <w:pPr>
        <w:rPr>
          <w:sz w:val="22"/>
          <w:szCs w:val="22"/>
        </w:rPr>
      </w:pPr>
    </w:p>
    <w:sectPr w:rsidR="00597DBF" w:rsidRPr="00526703" w:rsidSect="00A6444E">
      <w:headerReference w:type="default" r:id="rId11"/>
      <w:pgSz w:w="11906" w:h="16838" w:code="9"/>
      <w:pgMar w:top="709" w:right="1416" w:bottom="142" w:left="1440" w:header="56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D88BE" w14:textId="77777777" w:rsidR="008C5A36" w:rsidRDefault="008C5A36" w:rsidP="000172E5">
      <w:pPr>
        <w:spacing w:after="0" w:line="240" w:lineRule="auto"/>
      </w:pPr>
      <w:r>
        <w:separator/>
      </w:r>
    </w:p>
  </w:endnote>
  <w:endnote w:type="continuationSeparator" w:id="0">
    <w:p w14:paraId="27C6A523" w14:textId="77777777" w:rsidR="008C5A36" w:rsidRDefault="008C5A3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B6B6D6-6573-421C-BB62-1D0A28A82C93}"/>
    <w:embedBold r:id="rId2" w:fontKey="{99FCAF7C-C03D-4CE1-B39D-83C1FCD8DB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6D43905-CBF2-4B80-9192-157DF5632358}"/>
    <w:embedBold r:id="rId4" w:fontKey="{182C8102-44F2-4E50-851F-64A17F56F4CA}"/>
    <w:embedItalic r:id="rId5" w:fontKey="{D55A3F79-D50D-4A50-BA5B-9A21B372D41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4B85287-9B4F-484F-B8AC-9EBE7103C0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1913998-4CBE-449C-866F-75B5F75CD6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74C4542-6C35-451A-A177-F6FCB6805159}"/>
    <w:embedBold r:id="rId9" w:fontKey="{2869ECC0-E71F-4696-AEC6-4ABC4E59AF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60527" w14:textId="77777777" w:rsidR="008C5A36" w:rsidRDefault="008C5A36" w:rsidP="000172E5">
      <w:pPr>
        <w:spacing w:after="0" w:line="240" w:lineRule="auto"/>
      </w:pPr>
      <w:r>
        <w:separator/>
      </w:r>
    </w:p>
  </w:footnote>
  <w:footnote w:type="continuationSeparator" w:id="0">
    <w:p w14:paraId="4A387F6E" w14:textId="77777777" w:rsidR="008C5A36" w:rsidRDefault="008C5A3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49"/>
    </w:tblGrid>
    <w:tr w:rsidR="00105081" w:rsidRPr="00105081" w14:paraId="6FCAD42A" w14:textId="77777777" w:rsidTr="00A6444E">
      <w:trPr>
        <w:trHeight w:val="851"/>
      </w:trPr>
      <w:tc>
        <w:tcPr>
          <w:tcW w:w="7749" w:type="dxa"/>
          <w:shd w:val="clear" w:color="auto" w:fill="429EDE" w:themeFill="accent1" w:themeFillTint="99"/>
          <w:vAlign w:val="center"/>
        </w:tcPr>
        <w:p w14:paraId="18C24481" w14:textId="77777777" w:rsidR="00526703" w:rsidRPr="00105081" w:rsidRDefault="00334919" w:rsidP="00637200">
          <w:pPr>
            <w:pStyle w:val="Yltunniste"/>
            <w:rPr>
              <w:color w:val="auto"/>
            </w:rPr>
          </w:pPr>
          <w:r>
            <w:rPr>
              <w:color w:val="auto"/>
            </w:rPr>
            <w:t>Rekrylisän hakemus</w:t>
          </w:r>
        </w:p>
      </w:tc>
    </w:tr>
  </w:tbl>
  <w:p w14:paraId="533A3E27" w14:textId="77777777" w:rsidR="000172E5" w:rsidRPr="00105081" w:rsidRDefault="000172E5" w:rsidP="00311D4F">
    <w:pPr>
      <w:pStyle w:val="Eivl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D1ED1"/>
    <w:multiLevelType w:val="hybridMultilevel"/>
    <w:tmpl w:val="64E05850"/>
    <w:lvl w:ilvl="0" w:tplc="5A943A9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1225824">
    <w:abstractNumId w:val="12"/>
  </w:num>
  <w:num w:numId="2" w16cid:durableId="1065684923">
    <w:abstractNumId w:val="8"/>
  </w:num>
  <w:num w:numId="3" w16cid:durableId="1981496958">
    <w:abstractNumId w:val="16"/>
  </w:num>
  <w:num w:numId="4" w16cid:durableId="809714885">
    <w:abstractNumId w:val="13"/>
  </w:num>
  <w:num w:numId="5" w16cid:durableId="2007827927">
    <w:abstractNumId w:val="14"/>
  </w:num>
  <w:num w:numId="6" w16cid:durableId="1800880305">
    <w:abstractNumId w:val="20"/>
  </w:num>
  <w:num w:numId="7" w16cid:durableId="2054040057">
    <w:abstractNumId w:val="7"/>
  </w:num>
  <w:num w:numId="8" w16cid:durableId="1762336300">
    <w:abstractNumId w:val="11"/>
  </w:num>
  <w:num w:numId="9" w16cid:durableId="2022314928">
    <w:abstractNumId w:val="18"/>
  </w:num>
  <w:num w:numId="10" w16cid:durableId="38364352">
    <w:abstractNumId w:val="2"/>
  </w:num>
  <w:num w:numId="11" w16cid:durableId="1769887335">
    <w:abstractNumId w:val="6"/>
  </w:num>
  <w:num w:numId="12" w16cid:durableId="1972202259">
    <w:abstractNumId w:val="1"/>
  </w:num>
  <w:num w:numId="13" w16cid:durableId="1160848769">
    <w:abstractNumId w:val="3"/>
  </w:num>
  <w:num w:numId="14" w16cid:durableId="18239299">
    <w:abstractNumId w:val="10"/>
  </w:num>
  <w:num w:numId="15" w16cid:durableId="1108432622">
    <w:abstractNumId w:val="9"/>
  </w:num>
  <w:num w:numId="16" w16cid:durableId="1146893043">
    <w:abstractNumId w:val="17"/>
  </w:num>
  <w:num w:numId="17" w16cid:durableId="937712784">
    <w:abstractNumId w:val="4"/>
  </w:num>
  <w:num w:numId="18" w16cid:durableId="682786214">
    <w:abstractNumId w:val="22"/>
  </w:num>
  <w:num w:numId="19" w16cid:durableId="294599538">
    <w:abstractNumId w:val="19"/>
  </w:num>
  <w:num w:numId="20" w16cid:durableId="1235358836">
    <w:abstractNumId w:val="15"/>
  </w:num>
  <w:num w:numId="21" w16cid:durableId="1680618569">
    <w:abstractNumId w:val="21"/>
  </w:num>
  <w:num w:numId="22" w16cid:durableId="1068071997">
    <w:abstractNumId w:val="5"/>
  </w:num>
  <w:num w:numId="23" w16cid:durableId="6877654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79C"/>
    <w:rsid w:val="00017042"/>
    <w:rsid w:val="000172E5"/>
    <w:rsid w:val="00036858"/>
    <w:rsid w:val="000407A8"/>
    <w:rsid w:val="00052382"/>
    <w:rsid w:val="00052C97"/>
    <w:rsid w:val="00062D35"/>
    <w:rsid w:val="0006568A"/>
    <w:rsid w:val="00076F0F"/>
    <w:rsid w:val="00084253"/>
    <w:rsid w:val="000D1F49"/>
    <w:rsid w:val="00104B3B"/>
    <w:rsid w:val="00105081"/>
    <w:rsid w:val="00106672"/>
    <w:rsid w:val="001727CA"/>
    <w:rsid w:val="001800AB"/>
    <w:rsid w:val="001C6A8C"/>
    <w:rsid w:val="001D2BC0"/>
    <w:rsid w:val="001F73D3"/>
    <w:rsid w:val="00213354"/>
    <w:rsid w:val="0025209F"/>
    <w:rsid w:val="002B22E5"/>
    <w:rsid w:val="002C56E6"/>
    <w:rsid w:val="00311D4F"/>
    <w:rsid w:val="00334919"/>
    <w:rsid w:val="0034390E"/>
    <w:rsid w:val="00344849"/>
    <w:rsid w:val="00361E11"/>
    <w:rsid w:val="003769BA"/>
    <w:rsid w:val="00385C1E"/>
    <w:rsid w:val="003F0847"/>
    <w:rsid w:val="0040090B"/>
    <w:rsid w:val="004069B2"/>
    <w:rsid w:val="00426AE2"/>
    <w:rsid w:val="0046302A"/>
    <w:rsid w:val="00487D2D"/>
    <w:rsid w:val="004D5D62"/>
    <w:rsid w:val="00501F74"/>
    <w:rsid w:val="00502E9C"/>
    <w:rsid w:val="005112D0"/>
    <w:rsid w:val="00526703"/>
    <w:rsid w:val="00577E06"/>
    <w:rsid w:val="00583334"/>
    <w:rsid w:val="00592427"/>
    <w:rsid w:val="00597DBF"/>
    <w:rsid w:val="005A3BF7"/>
    <w:rsid w:val="005F2035"/>
    <w:rsid w:val="005F2FD2"/>
    <w:rsid w:val="005F7990"/>
    <w:rsid w:val="006078C2"/>
    <w:rsid w:val="006145D8"/>
    <w:rsid w:val="0062741E"/>
    <w:rsid w:val="00637200"/>
    <w:rsid w:val="0063739C"/>
    <w:rsid w:val="00640384"/>
    <w:rsid w:val="0071260A"/>
    <w:rsid w:val="007147D7"/>
    <w:rsid w:val="00752354"/>
    <w:rsid w:val="00770F25"/>
    <w:rsid w:val="007A35A8"/>
    <w:rsid w:val="007B0A85"/>
    <w:rsid w:val="007C6A52"/>
    <w:rsid w:val="007D544D"/>
    <w:rsid w:val="0082043E"/>
    <w:rsid w:val="00842A1D"/>
    <w:rsid w:val="00846B76"/>
    <w:rsid w:val="0086797B"/>
    <w:rsid w:val="00895D4E"/>
    <w:rsid w:val="008C5A36"/>
    <w:rsid w:val="008E203A"/>
    <w:rsid w:val="0091229C"/>
    <w:rsid w:val="00940E73"/>
    <w:rsid w:val="00962EA9"/>
    <w:rsid w:val="009856F0"/>
    <w:rsid w:val="0098597D"/>
    <w:rsid w:val="009E1662"/>
    <w:rsid w:val="009F619A"/>
    <w:rsid w:val="009F6DDE"/>
    <w:rsid w:val="00A370A8"/>
    <w:rsid w:val="00A6444E"/>
    <w:rsid w:val="00AD56B0"/>
    <w:rsid w:val="00B337A2"/>
    <w:rsid w:val="00B606BF"/>
    <w:rsid w:val="00B61BA6"/>
    <w:rsid w:val="00BD10D6"/>
    <w:rsid w:val="00BD4753"/>
    <w:rsid w:val="00BD5CB1"/>
    <w:rsid w:val="00BE62EE"/>
    <w:rsid w:val="00C003BA"/>
    <w:rsid w:val="00C0679C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2096"/>
    <w:rsid w:val="00D871B6"/>
    <w:rsid w:val="00DB3FAD"/>
    <w:rsid w:val="00DC71EC"/>
    <w:rsid w:val="00E61C09"/>
    <w:rsid w:val="00E66A00"/>
    <w:rsid w:val="00EA76B7"/>
    <w:rsid w:val="00EB3B58"/>
    <w:rsid w:val="00EC7359"/>
    <w:rsid w:val="00ED42BF"/>
    <w:rsid w:val="00EE3054"/>
    <w:rsid w:val="00F00606"/>
    <w:rsid w:val="00F01256"/>
    <w:rsid w:val="00F152A1"/>
    <w:rsid w:val="00F2264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7F0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rsid w:val="00311D4F"/>
    <w:pPr>
      <w:spacing w:before="200"/>
    </w:pPr>
  </w:style>
  <w:style w:type="paragraph" w:styleId="Otsikko1">
    <w:name w:val="heading 1"/>
    <w:basedOn w:val="Normaali"/>
    <w:link w:val="Otsikk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145D8"/>
    <w:rPr>
      <w:rFonts w:asciiTheme="majorHAnsi" w:hAnsiTheme="majorHAnsi"/>
      <w:b/>
    </w:rPr>
  </w:style>
  <w:style w:type="character" w:customStyle="1" w:styleId="Aihetunniste1">
    <w:name w:val="Aihetunniste1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qFormat/>
    <w:rsid w:val="00311D4F"/>
    <w:pPr>
      <w:spacing w:after="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6145D8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45D8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atunniste">
    <w:name w:val="footer"/>
    <w:basedOn w:val="Normaali"/>
    <w:link w:val="Alatunnist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37200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45D8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45D8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145D8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597DBF"/>
    <w:pPr>
      <w:spacing w:before="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ijak\AppData\Roaming\Microsoft\Mallit\J&#228;senloma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95C20D58AB4CF2B5BA6FD5AEFF2F6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619F275-91DA-44A8-8718-822363658DD5}"/>
      </w:docPartPr>
      <w:docPartBody>
        <w:p w:rsidR="0048286F" w:rsidRDefault="0072178B">
          <w:pPr>
            <w:pStyle w:val="D295C20D58AB4CF2B5BA6FD5AEFF2F6F"/>
          </w:pPr>
          <w:r w:rsidRPr="006145D8">
            <w:rPr>
              <w:lang w:bidi="fi-FI"/>
            </w:rPr>
            <w:t>Sähköposti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234"/>
    <w:rsid w:val="00477234"/>
    <w:rsid w:val="0048286F"/>
    <w:rsid w:val="004D6F5A"/>
    <w:rsid w:val="005359D2"/>
    <w:rsid w:val="005E1DE1"/>
    <w:rsid w:val="0072178B"/>
    <w:rsid w:val="00B9197E"/>
    <w:rsid w:val="00C01900"/>
    <w:rsid w:val="00D847F4"/>
    <w:rsid w:val="00F9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295C20D58AB4CF2B5BA6FD5AEFF2F6F">
    <w:name w:val="D295C20D58AB4CF2B5BA6FD5AEFF2F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F5DAAE7409921479A3ACEAD371F84B7" ma:contentTypeVersion="15" ma:contentTypeDescription="Luo uusi asiakirja." ma:contentTypeScope="" ma:versionID="a67b4ab7d11776d9bd22fea3ba0548dd">
  <xsd:schema xmlns:xsd="http://www.w3.org/2001/XMLSchema" xmlns:xs="http://www.w3.org/2001/XMLSchema" xmlns:p="http://schemas.microsoft.com/office/2006/metadata/properties" xmlns:ns1="http://schemas.microsoft.com/sharepoint/v3" xmlns:ns3="fd3145a7-203c-4a35-844a-16020aed1876" xmlns:ns4="17a5731b-6ae6-4858-9994-12958c040157" targetNamespace="http://schemas.microsoft.com/office/2006/metadata/properties" ma:root="true" ma:fieldsID="da52f68d34244d1ae024ec27021de82b" ns1:_="" ns3:_="" ns4:_="">
    <xsd:import namespace="http://schemas.microsoft.com/sharepoint/v3"/>
    <xsd:import namespace="fd3145a7-203c-4a35-844a-16020aed1876"/>
    <xsd:import namespace="17a5731b-6ae6-4858-9994-12958c04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Yhtenäisen yhteensopivuuskäytännön ominaisuudet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Yhtenäisen yhteensopivuuskäytännön käyttöliittymän toimint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145a7-203c-4a35-844a-16020aed1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5731b-6ae6-4858-9994-12958c04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2090F9-5198-492B-9475-921FCC5C60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7FDFB4-BCBC-4C03-9BCD-4A4A161C2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d3145a7-203c-4a35-844a-16020aed1876"/>
    <ds:schemaRef ds:uri="17a5731b-6ae6-4858-9994-12958c04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Jäsenlomake.dotx</Template>
  <TotalTime>0</TotalTime>
  <Pages>2</Pages>
  <Words>265</Words>
  <Characters>2153</Characters>
  <Application>Microsoft Office Word</Application>
  <DocSecurity>0</DocSecurity>
  <Lines>17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2023-11-15T08:46:00Z</dcterms:created>
  <dcterms:modified xsi:type="dcterms:W3CDTF">2023-12-08T08:34:00Z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0x0101001F5DAAE7409921479A3ACEAD371F84B7</vt:lpwstr>
  </property>
</Properties>
</file>